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E1F" w:rsidRDefault="00C21A7C">
      <w:bookmarkStart w:id="0" w:name="_GoBack"/>
      <w:bookmarkEnd w:id="0"/>
      <w:r w:rsidRPr="00D33E1F">
        <w:rPr>
          <w:noProof/>
        </w:rPr>
        <w:drawing>
          <wp:anchor distT="0" distB="0" distL="114300" distR="114300" simplePos="0" relativeHeight="251659264" behindDoc="1" locked="0" layoutInCell="1" allowOverlap="1" wp14:anchorId="78F229B1" wp14:editId="7D365FE3">
            <wp:simplePos x="0" y="0"/>
            <wp:positionH relativeFrom="column">
              <wp:posOffset>1143000</wp:posOffset>
            </wp:positionH>
            <wp:positionV relativeFrom="paragraph">
              <wp:posOffset>228600</wp:posOffset>
            </wp:positionV>
            <wp:extent cx="5066030" cy="922020"/>
            <wp:effectExtent l="0" t="0" r="0" b="0"/>
            <wp:wrapNone/>
            <wp:docPr id="1" name="Picture 1" descr="nhddlogo.jpg (1659×3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hddlogo.jpg (1659×302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BB2">
        <w:rPr>
          <w:noProof/>
        </w:rPr>
        <w:drawing>
          <wp:anchor distT="0" distB="0" distL="114300" distR="114300" simplePos="0" relativeHeight="251658240" behindDoc="0" locked="0" layoutInCell="1" allowOverlap="1" wp14:anchorId="6DBAC652" wp14:editId="315730A6">
            <wp:simplePos x="0" y="0"/>
            <wp:positionH relativeFrom="column">
              <wp:posOffset>1</wp:posOffset>
            </wp:positionH>
            <wp:positionV relativeFrom="paragraph">
              <wp:posOffset>1</wp:posOffset>
            </wp:positionV>
            <wp:extent cx="1025096" cy="1269402"/>
            <wp:effectExtent l="0" t="0" r="381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QEC_Logo-1small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28" cy="1273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3E1F" w:rsidRDefault="00D33E1F" w:rsidP="00CA3BB2">
      <w:pPr>
        <w:pStyle w:val="Title"/>
      </w:pPr>
      <w:r>
        <w:tab/>
      </w:r>
      <w:r>
        <w:tab/>
      </w:r>
    </w:p>
    <w:p w:rsidR="00D94282" w:rsidRDefault="00D94282"/>
    <w:p w:rsidR="00D33E1F" w:rsidRDefault="00D33E1F"/>
    <w:p w:rsidR="00244C8D" w:rsidRDefault="00244C8D" w:rsidP="00244C8D">
      <w:pPr>
        <w:spacing w:after="120" w:line="240" w:lineRule="auto"/>
        <w:jc w:val="center"/>
        <w:rPr>
          <w:b/>
        </w:rPr>
      </w:pPr>
    </w:p>
    <w:p w:rsidR="0058129C" w:rsidRPr="00CA3BB2" w:rsidRDefault="0058129C" w:rsidP="00244C8D">
      <w:pPr>
        <w:spacing w:after="120" w:line="240" w:lineRule="auto"/>
        <w:jc w:val="center"/>
        <w:rPr>
          <w:b/>
        </w:rPr>
      </w:pPr>
      <w:r w:rsidRPr="00CA3BB2">
        <w:rPr>
          <w:b/>
        </w:rPr>
        <w:t>2015 National Healthcare Decisions Day</w:t>
      </w:r>
    </w:p>
    <w:p w:rsidR="0058129C" w:rsidRPr="00CA3BB2" w:rsidRDefault="0058129C" w:rsidP="00244C8D">
      <w:pPr>
        <w:spacing w:after="120" w:line="240" w:lineRule="auto"/>
        <w:jc w:val="center"/>
        <w:rPr>
          <w:b/>
        </w:rPr>
      </w:pPr>
      <w:r w:rsidRPr="00CA3BB2">
        <w:rPr>
          <w:b/>
        </w:rPr>
        <w:t>Confirmation of Participation</w:t>
      </w:r>
    </w:p>
    <w:p w:rsidR="00244C8D" w:rsidRPr="000036A8" w:rsidRDefault="000036A8" w:rsidP="00CA3BB2">
      <w:pPr>
        <w:jc w:val="both"/>
      </w:pPr>
      <w:r>
        <w:t>The Coalition for Quality End-of-Life Care would like to showcase your NHDD program on our website at</w:t>
      </w:r>
      <w:r w:rsidR="004114F2">
        <w:t xml:space="preserve"> </w:t>
      </w:r>
      <w:hyperlink r:id="rId7" w:history="1">
        <w:r w:rsidR="004114F2" w:rsidRPr="004114F2">
          <w:rPr>
            <w:rStyle w:val="Hyperlink"/>
          </w:rPr>
          <w:t>www.coalitionqec.org</w:t>
        </w:r>
      </w:hyperlink>
      <w:r>
        <w:rPr>
          <w:b/>
          <w:i/>
        </w:rPr>
        <w:t xml:space="preserve">. </w:t>
      </w:r>
      <w:r>
        <w:rPr>
          <w:b/>
        </w:rPr>
        <w:t>To become a participant and have direct access to NHDD resources, please complete this form and fax or email</w:t>
      </w:r>
      <w:r w:rsidR="00B81E82">
        <w:rPr>
          <w:b/>
        </w:rPr>
        <w:t xml:space="preserve"> to us to be forwarded to NHDD</w:t>
      </w:r>
      <w:r>
        <w:rPr>
          <w:b/>
        </w:rPr>
        <w:t xml:space="preserve">.  </w:t>
      </w:r>
      <w:r w:rsidR="00B81E82" w:rsidRPr="00B81E82">
        <w:t>If preferred, a</w:t>
      </w:r>
      <w:r w:rsidRPr="00B81E82">
        <w:t>n</w:t>
      </w:r>
      <w:r>
        <w:t xml:space="preserve"> on-line Confirmation of Participation and additional information can be found at</w:t>
      </w:r>
      <w:r w:rsidR="004114F2">
        <w:t xml:space="preserve"> </w:t>
      </w:r>
      <w:hyperlink r:id="rId8" w:history="1">
        <w:r w:rsidR="004114F2" w:rsidRPr="004114F2">
          <w:rPr>
            <w:rStyle w:val="Hyperlink"/>
          </w:rPr>
          <w:t>www.NHDD.org</w:t>
        </w:r>
      </w:hyperlink>
      <w:r>
        <w:t xml:space="preserve">. </w:t>
      </w:r>
    </w:p>
    <w:p w:rsidR="003B3B15" w:rsidRPr="005403EE" w:rsidRDefault="003B3B15" w:rsidP="000036A8">
      <w:pPr>
        <w:jc w:val="both"/>
        <w:rPr>
          <w:sz w:val="12"/>
        </w:rPr>
      </w:pPr>
    </w:p>
    <w:p w:rsidR="0058129C" w:rsidRPr="00B64DE5" w:rsidRDefault="00E67AD9" w:rsidP="00B64DE5">
      <w:pPr>
        <w:shd w:val="clear" w:color="auto" w:fill="2E74B5" w:themeFill="accent1" w:themeFillShade="BF"/>
        <w:jc w:val="both"/>
        <w:rPr>
          <w:color w:val="FFFFFF" w:themeColor="background1"/>
          <w:sz w:val="28"/>
        </w:rPr>
      </w:pPr>
      <w:r w:rsidRPr="00B64DE5">
        <w:rPr>
          <w:color w:val="FFFFFF" w:themeColor="background1"/>
          <w:sz w:val="28"/>
        </w:rPr>
        <w:t>Yes, my agency</w:t>
      </w:r>
      <w:r w:rsidR="0058129C" w:rsidRPr="00B64DE5">
        <w:rPr>
          <w:color w:val="FFFFFF" w:themeColor="background1"/>
          <w:sz w:val="28"/>
        </w:rPr>
        <w:t xml:space="preserve"> plans to participate in National Healthcare Decisions Day on or about </w:t>
      </w:r>
      <w:r w:rsidR="0058129C" w:rsidRPr="00B64DE5">
        <w:rPr>
          <w:b/>
          <w:color w:val="FFFFFF" w:themeColor="background1"/>
          <w:sz w:val="28"/>
        </w:rPr>
        <w:t>Thursday, April 16, 2015</w:t>
      </w:r>
      <w:r w:rsidR="0058129C" w:rsidRPr="00B64DE5">
        <w:rPr>
          <w:color w:val="FFFFFF" w:themeColor="background1"/>
          <w:sz w:val="28"/>
        </w:rPr>
        <w:t>.</w:t>
      </w:r>
    </w:p>
    <w:p w:rsidR="00E67AD9" w:rsidRPr="005403EE" w:rsidRDefault="00E67AD9" w:rsidP="00CA3BB2">
      <w:pPr>
        <w:jc w:val="both"/>
        <w:rPr>
          <w:sz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3240"/>
        <w:gridCol w:w="1080"/>
        <w:gridCol w:w="3685"/>
      </w:tblGrid>
      <w:tr w:rsidR="005403EE" w:rsidRPr="002333FF" w:rsidTr="005403EE">
        <w:trPr>
          <w:trHeight w:val="431"/>
        </w:trPr>
        <w:tc>
          <w:tcPr>
            <w:tcW w:w="1345" w:type="dxa"/>
          </w:tcPr>
          <w:p w:rsidR="005403EE" w:rsidRPr="002333FF" w:rsidRDefault="005403EE" w:rsidP="005403EE">
            <w:pPr>
              <w:rPr>
                <w:sz w:val="22"/>
              </w:rPr>
            </w:pPr>
            <w:r w:rsidRPr="002333FF">
              <w:rPr>
                <w:sz w:val="22"/>
              </w:rPr>
              <w:t xml:space="preserve">Agency Name: </w:t>
            </w:r>
          </w:p>
        </w:tc>
        <w:tc>
          <w:tcPr>
            <w:tcW w:w="3240" w:type="dxa"/>
          </w:tcPr>
          <w:p w:rsidR="005403EE" w:rsidRPr="002333FF" w:rsidRDefault="005403EE" w:rsidP="00CA3BB2">
            <w:pPr>
              <w:jc w:val="both"/>
              <w:rPr>
                <w:sz w:val="22"/>
              </w:rPr>
            </w:pPr>
          </w:p>
        </w:tc>
        <w:tc>
          <w:tcPr>
            <w:tcW w:w="1080" w:type="dxa"/>
          </w:tcPr>
          <w:p w:rsidR="005403EE" w:rsidRPr="002333FF" w:rsidRDefault="005403EE" w:rsidP="00CA3BB2">
            <w:pPr>
              <w:jc w:val="both"/>
              <w:rPr>
                <w:sz w:val="22"/>
              </w:rPr>
            </w:pPr>
            <w:r w:rsidRPr="002333FF">
              <w:rPr>
                <w:sz w:val="22"/>
              </w:rPr>
              <w:t>Co</w:t>
            </w:r>
            <w:r>
              <w:rPr>
                <w:sz w:val="22"/>
              </w:rPr>
              <w:t xml:space="preserve">ntact Person: </w:t>
            </w:r>
          </w:p>
        </w:tc>
        <w:tc>
          <w:tcPr>
            <w:tcW w:w="3685" w:type="dxa"/>
          </w:tcPr>
          <w:p w:rsidR="005403EE" w:rsidRPr="002333FF" w:rsidRDefault="005403EE" w:rsidP="00CA3BB2">
            <w:pPr>
              <w:jc w:val="both"/>
              <w:rPr>
                <w:sz w:val="22"/>
              </w:rPr>
            </w:pPr>
          </w:p>
        </w:tc>
      </w:tr>
      <w:tr w:rsidR="005403EE" w:rsidRPr="002333FF" w:rsidTr="005403EE">
        <w:tc>
          <w:tcPr>
            <w:tcW w:w="1345" w:type="dxa"/>
          </w:tcPr>
          <w:p w:rsidR="005403EE" w:rsidRPr="002333FF" w:rsidRDefault="005403EE" w:rsidP="005403EE">
            <w:pPr>
              <w:rPr>
                <w:sz w:val="22"/>
              </w:rPr>
            </w:pPr>
            <w:r w:rsidRPr="002333FF">
              <w:rPr>
                <w:sz w:val="22"/>
              </w:rPr>
              <w:t xml:space="preserve">Mailing Address: </w:t>
            </w:r>
          </w:p>
        </w:tc>
        <w:tc>
          <w:tcPr>
            <w:tcW w:w="3240" w:type="dxa"/>
          </w:tcPr>
          <w:p w:rsidR="005403EE" w:rsidRPr="002333FF" w:rsidRDefault="005403EE" w:rsidP="00CA3BB2">
            <w:pPr>
              <w:jc w:val="both"/>
              <w:rPr>
                <w:sz w:val="22"/>
              </w:rPr>
            </w:pPr>
          </w:p>
        </w:tc>
        <w:tc>
          <w:tcPr>
            <w:tcW w:w="1080" w:type="dxa"/>
          </w:tcPr>
          <w:p w:rsidR="005403EE" w:rsidRPr="002333FF" w:rsidRDefault="005403EE" w:rsidP="00CA3BB2">
            <w:pPr>
              <w:jc w:val="both"/>
              <w:rPr>
                <w:sz w:val="22"/>
              </w:rPr>
            </w:pPr>
            <w:r w:rsidRPr="002333FF">
              <w:rPr>
                <w:sz w:val="22"/>
              </w:rPr>
              <w:t>Phone Number:</w:t>
            </w:r>
          </w:p>
        </w:tc>
        <w:tc>
          <w:tcPr>
            <w:tcW w:w="3685" w:type="dxa"/>
          </w:tcPr>
          <w:p w:rsidR="005403EE" w:rsidRPr="002333FF" w:rsidRDefault="005403EE" w:rsidP="00CA3BB2">
            <w:pPr>
              <w:jc w:val="both"/>
              <w:rPr>
                <w:sz w:val="22"/>
              </w:rPr>
            </w:pPr>
          </w:p>
        </w:tc>
      </w:tr>
      <w:tr w:rsidR="005403EE" w:rsidRPr="002333FF" w:rsidTr="005403EE">
        <w:tc>
          <w:tcPr>
            <w:tcW w:w="1345" w:type="dxa"/>
          </w:tcPr>
          <w:p w:rsidR="005403EE" w:rsidRPr="002333FF" w:rsidRDefault="005403EE" w:rsidP="005403EE">
            <w:pPr>
              <w:rPr>
                <w:sz w:val="22"/>
              </w:rPr>
            </w:pPr>
            <w:r w:rsidRPr="002333FF">
              <w:rPr>
                <w:sz w:val="22"/>
              </w:rPr>
              <w:t>Phone:</w:t>
            </w:r>
          </w:p>
        </w:tc>
        <w:tc>
          <w:tcPr>
            <w:tcW w:w="3240" w:type="dxa"/>
          </w:tcPr>
          <w:p w:rsidR="005403EE" w:rsidRPr="002333FF" w:rsidRDefault="005403EE" w:rsidP="00CA3BB2">
            <w:pPr>
              <w:jc w:val="both"/>
              <w:rPr>
                <w:sz w:val="22"/>
              </w:rPr>
            </w:pPr>
          </w:p>
        </w:tc>
        <w:tc>
          <w:tcPr>
            <w:tcW w:w="1080" w:type="dxa"/>
          </w:tcPr>
          <w:p w:rsidR="005403EE" w:rsidRDefault="005403EE" w:rsidP="005403EE">
            <w:pPr>
              <w:jc w:val="both"/>
              <w:rPr>
                <w:sz w:val="22"/>
              </w:rPr>
            </w:pPr>
            <w:r w:rsidRPr="002333FF">
              <w:rPr>
                <w:sz w:val="22"/>
              </w:rPr>
              <w:t xml:space="preserve">Email: </w:t>
            </w:r>
          </w:p>
          <w:p w:rsidR="005403EE" w:rsidRPr="002333FF" w:rsidRDefault="005403EE" w:rsidP="00CA3BB2">
            <w:pPr>
              <w:jc w:val="both"/>
              <w:rPr>
                <w:sz w:val="22"/>
              </w:rPr>
            </w:pPr>
          </w:p>
        </w:tc>
        <w:tc>
          <w:tcPr>
            <w:tcW w:w="3685" w:type="dxa"/>
          </w:tcPr>
          <w:p w:rsidR="005403EE" w:rsidRPr="002333FF" w:rsidRDefault="005403EE" w:rsidP="00CA3BB2">
            <w:pPr>
              <w:jc w:val="both"/>
              <w:rPr>
                <w:sz w:val="22"/>
              </w:rPr>
            </w:pPr>
          </w:p>
        </w:tc>
      </w:tr>
      <w:tr w:rsidR="005403EE" w:rsidRPr="002333FF" w:rsidTr="005403EE">
        <w:tc>
          <w:tcPr>
            <w:tcW w:w="1345" w:type="dxa"/>
          </w:tcPr>
          <w:p w:rsidR="005403EE" w:rsidRPr="002333FF" w:rsidRDefault="005403EE" w:rsidP="005403EE">
            <w:pPr>
              <w:rPr>
                <w:sz w:val="22"/>
              </w:rPr>
            </w:pPr>
            <w:r w:rsidRPr="002333FF">
              <w:rPr>
                <w:sz w:val="22"/>
              </w:rPr>
              <w:t>Fax</w:t>
            </w:r>
            <w:r>
              <w:rPr>
                <w:sz w:val="22"/>
              </w:rPr>
              <w:t>:</w:t>
            </w:r>
          </w:p>
        </w:tc>
        <w:tc>
          <w:tcPr>
            <w:tcW w:w="3240" w:type="dxa"/>
          </w:tcPr>
          <w:p w:rsidR="005403EE" w:rsidRPr="002333FF" w:rsidRDefault="005403EE" w:rsidP="00CA3BB2">
            <w:pPr>
              <w:jc w:val="both"/>
              <w:rPr>
                <w:sz w:val="22"/>
              </w:rPr>
            </w:pPr>
          </w:p>
        </w:tc>
        <w:tc>
          <w:tcPr>
            <w:tcW w:w="1080" w:type="dxa"/>
          </w:tcPr>
          <w:p w:rsidR="005403EE" w:rsidRPr="002333FF" w:rsidRDefault="005403EE" w:rsidP="005403EE">
            <w:pPr>
              <w:jc w:val="both"/>
              <w:rPr>
                <w:sz w:val="22"/>
              </w:rPr>
            </w:pPr>
            <w:r w:rsidRPr="002333FF">
              <w:rPr>
                <w:sz w:val="22"/>
              </w:rPr>
              <w:t xml:space="preserve">URL: </w:t>
            </w:r>
          </w:p>
        </w:tc>
        <w:tc>
          <w:tcPr>
            <w:tcW w:w="3685" w:type="dxa"/>
          </w:tcPr>
          <w:p w:rsidR="005403EE" w:rsidRDefault="005403EE" w:rsidP="00CA3BB2">
            <w:pPr>
              <w:jc w:val="both"/>
              <w:rPr>
                <w:sz w:val="16"/>
              </w:rPr>
            </w:pPr>
            <w:r w:rsidRPr="002333FF">
              <w:rPr>
                <w:sz w:val="16"/>
              </w:rPr>
              <w:t>(If you would like your website linked to NHDD postings)</w:t>
            </w:r>
          </w:p>
          <w:p w:rsidR="005403EE" w:rsidRPr="002333FF" w:rsidRDefault="005403EE" w:rsidP="00CA3BB2">
            <w:pPr>
              <w:jc w:val="both"/>
              <w:rPr>
                <w:sz w:val="22"/>
              </w:rPr>
            </w:pPr>
          </w:p>
        </w:tc>
      </w:tr>
      <w:tr w:rsidR="004114F2" w:rsidRPr="002333FF" w:rsidTr="00471599">
        <w:tc>
          <w:tcPr>
            <w:tcW w:w="9350" w:type="dxa"/>
            <w:gridSpan w:val="4"/>
          </w:tcPr>
          <w:p w:rsidR="004114F2" w:rsidRPr="002333FF" w:rsidRDefault="004114F2" w:rsidP="00CA3BB2">
            <w:pPr>
              <w:jc w:val="both"/>
              <w:rPr>
                <w:sz w:val="16"/>
              </w:rPr>
            </w:pPr>
          </w:p>
        </w:tc>
      </w:tr>
      <w:tr w:rsidR="005403EE" w:rsidRPr="002333FF" w:rsidTr="00DF6BA4">
        <w:tc>
          <w:tcPr>
            <w:tcW w:w="9350" w:type="dxa"/>
            <w:gridSpan w:val="4"/>
          </w:tcPr>
          <w:p w:rsidR="005403EE" w:rsidRPr="002333FF" w:rsidRDefault="005403EE" w:rsidP="00CA3BB2">
            <w:pPr>
              <w:jc w:val="both"/>
              <w:rPr>
                <w:sz w:val="16"/>
              </w:rPr>
            </w:pPr>
            <w:r>
              <w:rPr>
                <w:sz w:val="22"/>
              </w:rPr>
              <w:t xml:space="preserve">How do you plan to celebrate NHDD?  </w:t>
            </w:r>
            <w:r w:rsidRPr="005403EE">
              <w:rPr>
                <w:sz w:val="16"/>
              </w:rPr>
              <w:t xml:space="preserve"> (Please describe briefly</w:t>
            </w:r>
            <w:r w:rsidR="004114F2">
              <w:rPr>
                <w:sz w:val="16"/>
              </w:rPr>
              <w:t xml:space="preserve"> in the space below</w:t>
            </w:r>
            <w:r w:rsidRPr="005403EE">
              <w:rPr>
                <w:sz w:val="16"/>
              </w:rPr>
              <w:t xml:space="preserve"> what</w:t>
            </w:r>
            <w:r w:rsidR="004114F2">
              <w:rPr>
                <w:sz w:val="16"/>
              </w:rPr>
              <w:t xml:space="preserve"> type of activity</w:t>
            </w:r>
            <w:r w:rsidRPr="005403EE">
              <w:rPr>
                <w:sz w:val="16"/>
              </w:rPr>
              <w:t xml:space="preserve"> you are planning</w:t>
            </w:r>
            <w:r>
              <w:rPr>
                <w:sz w:val="16"/>
              </w:rPr>
              <w:t>, i.e. presentation, community outreach, staff inservice, etc.</w:t>
            </w:r>
            <w:r w:rsidRPr="005403EE">
              <w:rPr>
                <w:sz w:val="16"/>
              </w:rPr>
              <w:t>)</w:t>
            </w:r>
          </w:p>
        </w:tc>
      </w:tr>
      <w:tr w:rsidR="005403EE" w:rsidRPr="002333FF" w:rsidTr="005724CC">
        <w:tc>
          <w:tcPr>
            <w:tcW w:w="9350" w:type="dxa"/>
            <w:gridSpan w:val="4"/>
          </w:tcPr>
          <w:p w:rsidR="005403EE" w:rsidRDefault="005403EE" w:rsidP="00CA3BB2">
            <w:pPr>
              <w:jc w:val="both"/>
              <w:rPr>
                <w:sz w:val="22"/>
              </w:rPr>
            </w:pPr>
            <w:r>
              <w:rPr>
                <w:sz w:val="16"/>
              </w:rPr>
              <w:t xml:space="preserve"> </w:t>
            </w:r>
          </w:p>
          <w:p w:rsidR="005403EE" w:rsidRDefault="005403EE" w:rsidP="00CA3BB2">
            <w:pPr>
              <w:jc w:val="both"/>
              <w:rPr>
                <w:sz w:val="22"/>
              </w:rPr>
            </w:pPr>
          </w:p>
          <w:p w:rsidR="005403EE" w:rsidRPr="005403EE" w:rsidRDefault="005403EE" w:rsidP="00CA3BB2">
            <w:pPr>
              <w:jc w:val="both"/>
              <w:rPr>
                <w:sz w:val="22"/>
              </w:rPr>
            </w:pPr>
          </w:p>
        </w:tc>
      </w:tr>
    </w:tbl>
    <w:p w:rsidR="00E67AD9" w:rsidRDefault="00E67AD9" w:rsidP="00CA3BB2">
      <w:pPr>
        <w:jc w:val="both"/>
      </w:pPr>
    </w:p>
    <w:p w:rsidR="00471DAF" w:rsidRPr="00E67AD9" w:rsidRDefault="00471DAF" w:rsidP="00CA3BB2">
      <w:pPr>
        <w:jc w:val="both"/>
        <w:rPr>
          <w:sz w:val="20"/>
          <w:szCs w:val="20"/>
        </w:rPr>
      </w:pPr>
    </w:p>
    <w:p w:rsidR="0058129C" w:rsidRPr="00E67AD9" w:rsidRDefault="00CA3BB2" w:rsidP="00E67AD9">
      <w:p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center"/>
        <w:rPr>
          <w:b/>
          <w:sz w:val="20"/>
          <w:szCs w:val="20"/>
        </w:rPr>
      </w:pPr>
      <w:r w:rsidRPr="00E67AD9">
        <w:rPr>
          <w:b/>
          <w:sz w:val="20"/>
          <w:szCs w:val="20"/>
        </w:rPr>
        <w:t>Please Return To:</w:t>
      </w:r>
    </w:p>
    <w:p w:rsidR="00863622" w:rsidRPr="005403EE" w:rsidRDefault="00863622" w:rsidP="00E67AD9">
      <w:p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sz w:val="4"/>
          <w:szCs w:val="20"/>
        </w:rPr>
      </w:pPr>
    </w:p>
    <w:p w:rsidR="00CA3BB2" w:rsidRPr="00E67AD9" w:rsidRDefault="00CA3BB2" w:rsidP="00E67AD9">
      <w:p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E67AD9">
        <w:rPr>
          <w:sz w:val="20"/>
          <w:szCs w:val="20"/>
        </w:rPr>
        <w:t>The Coalition for Quality End-of-Life Care</w:t>
      </w:r>
    </w:p>
    <w:p w:rsidR="00CA3BB2" w:rsidRPr="00E67AD9" w:rsidRDefault="00CA3BB2" w:rsidP="00E67AD9">
      <w:p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center"/>
        <w:rPr>
          <w:b/>
          <w:sz w:val="20"/>
          <w:szCs w:val="20"/>
        </w:rPr>
      </w:pPr>
      <w:r w:rsidRPr="00E67AD9">
        <w:rPr>
          <w:b/>
          <w:sz w:val="20"/>
          <w:szCs w:val="20"/>
        </w:rPr>
        <w:t>NHDD 2015</w:t>
      </w:r>
    </w:p>
    <w:p w:rsidR="00471DAF" w:rsidRDefault="00182AA6" w:rsidP="005403EE">
      <w:p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center"/>
        <w:rPr>
          <w:rStyle w:val="Hyperlink"/>
          <w:sz w:val="20"/>
          <w:szCs w:val="20"/>
        </w:rPr>
      </w:pPr>
      <w:r>
        <w:t xml:space="preserve">Email: </w:t>
      </w:r>
      <w:hyperlink r:id="rId9" w:history="1">
        <w:r w:rsidR="00863622" w:rsidRPr="00E67AD9">
          <w:rPr>
            <w:rStyle w:val="Hyperlink"/>
            <w:sz w:val="20"/>
            <w:szCs w:val="20"/>
          </w:rPr>
          <w:t>info@coalitionqec.org</w:t>
        </w:r>
      </w:hyperlink>
    </w:p>
    <w:p w:rsidR="00742E4D" w:rsidRPr="005403EE" w:rsidRDefault="00742E4D" w:rsidP="005403EE">
      <w:p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</w:p>
    <w:p w:rsidR="005403EE" w:rsidRDefault="005403EE" w:rsidP="00471DAF">
      <w:pPr>
        <w:tabs>
          <w:tab w:val="left" w:pos="1779"/>
        </w:tabs>
        <w:rPr>
          <w:i/>
          <w:sz w:val="20"/>
        </w:rPr>
      </w:pPr>
    </w:p>
    <w:p w:rsidR="00471DAF" w:rsidRPr="000036A8" w:rsidRDefault="00471DAF" w:rsidP="00471DAF">
      <w:pPr>
        <w:tabs>
          <w:tab w:val="left" w:pos="1779"/>
        </w:tabs>
        <w:rPr>
          <w:i/>
          <w:sz w:val="20"/>
        </w:rPr>
      </w:pPr>
      <w:r w:rsidRPr="000036A8">
        <w:rPr>
          <w:i/>
          <w:sz w:val="20"/>
        </w:rPr>
        <w:t>We are a non-profit organization of volunteers dedicated to improving end-of-life care for people in Tarrant County. Donations to defray the administrative costs of this initiative are appreciated.  To learn more or make a donation, please go to</w:t>
      </w:r>
      <w:r w:rsidR="004114F2">
        <w:rPr>
          <w:i/>
          <w:sz w:val="20"/>
        </w:rPr>
        <w:t xml:space="preserve"> </w:t>
      </w:r>
      <w:hyperlink r:id="rId10" w:history="1">
        <w:r w:rsidR="004114F2" w:rsidRPr="004114F2">
          <w:rPr>
            <w:rStyle w:val="Hyperlink"/>
            <w:i/>
            <w:sz w:val="20"/>
          </w:rPr>
          <w:t>www.coalitionqec.org</w:t>
        </w:r>
      </w:hyperlink>
      <w:r w:rsidRPr="000036A8">
        <w:rPr>
          <w:b/>
          <w:i/>
          <w:sz w:val="20"/>
        </w:rPr>
        <w:t>.</w:t>
      </w:r>
    </w:p>
    <w:sectPr w:rsidR="00471DAF" w:rsidRPr="000036A8" w:rsidSect="00182AA6">
      <w:pgSz w:w="12240" w:h="15840"/>
      <w:pgMar w:top="72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E1F"/>
    <w:rsid w:val="000036A8"/>
    <w:rsid w:val="000C0F93"/>
    <w:rsid w:val="00127877"/>
    <w:rsid w:val="00182AA6"/>
    <w:rsid w:val="002333FF"/>
    <w:rsid w:val="002343D7"/>
    <w:rsid w:val="00244C8D"/>
    <w:rsid w:val="0033165D"/>
    <w:rsid w:val="003B3B15"/>
    <w:rsid w:val="004114F2"/>
    <w:rsid w:val="00471DAF"/>
    <w:rsid w:val="005403EE"/>
    <w:rsid w:val="0058129C"/>
    <w:rsid w:val="005B76D6"/>
    <w:rsid w:val="00721769"/>
    <w:rsid w:val="00742E4D"/>
    <w:rsid w:val="007A0C0A"/>
    <w:rsid w:val="00863622"/>
    <w:rsid w:val="00871390"/>
    <w:rsid w:val="00B64DE5"/>
    <w:rsid w:val="00B81E82"/>
    <w:rsid w:val="00C21A7C"/>
    <w:rsid w:val="00CA3BB2"/>
    <w:rsid w:val="00D33E1F"/>
    <w:rsid w:val="00D94282"/>
    <w:rsid w:val="00E67AD9"/>
    <w:rsid w:val="00F44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33E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3E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8129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7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114F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33E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3E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8129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7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114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hdd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alitionqec.org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coalitionqec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coalitionqe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86F11ECA</Template>
  <TotalTime>0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SR-S-SMS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Tammie Guinn</dc:creator>
  <cp:lastModifiedBy>Melinda Bailey</cp:lastModifiedBy>
  <cp:revision>2</cp:revision>
  <cp:lastPrinted>2014-12-18T16:08:00Z</cp:lastPrinted>
  <dcterms:created xsi:type="dcterms:W3CDTF">2015-01-15T22:19:00Z</dcterms:created>
  <dcterms:modified xsi:type="dcterms:W3CDTF">2015-01-15T22:19:00Z</dcterms:modified>
</cp:coreProperties>
</file>